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04EC" w14:textId="0772DD65" w:rsidR="00242635" w:rsidRDefault="00242635">
      <w:r>
        <w:rPr>
          <w:rFonts w:ascii="Calibri" w:hAnsi="Calibri"/>
          <w:b/>
          <w:noProof/>
          <w:sz w:val="40"/>
          <w:szCs w:val="40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199C723C" wp14:editId="021BE97C">
            <wp:simplePos x="0" y="0"/>
            <wp:positionH relativeFrom="margin">
              <wp:align>center</wp:align>
            </wp:positionH>
            <wp:positionV relativeFrom="paragraph">
              <wp:posOffset>-400050</wp:posOffset>
            </wp:positionV>
            <wp:extent cx="1323975" cy="132397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4DA0" w14:textId="5459788F" w:rsidR="00242635" w:rsidRDefault="00242635" w:rsidP="00242635">
      <w:pPr>
        <w:jc w:val="center"/>
        <w:rPr>
          <w:rFonts w:ascii="Calibri" w:hAnsi="Calibri"/>
          <w:b/>
          <w:sz w:val="40"/>
          <w:szCs w:val="40"/>
        </w:rPr>
      </w:pPr>
    </w:p>
    <w:p w14:paraId="27384029" w14:textId="1636810C" w:rsidR="00242635" w:rsidRPr="00242635" w:rsidRDefault="00242635" w:rsidP="00242635">
      <w:pPr>
        <w:rPr>
          <w:rFonts w:ascii="Calibri" w:hAnsi="Calibri"/>
          <w:b/>
          <w:sz w:val="24"/>
          <w:szCs w:val="24"/>
          <w:lang w:eastAsia="de-DE"/>
        </w:rPr>
      </w:pPr>
      <w:r w:rsidRPr="00242635">
        <w:rPr>
          <w:rFonts w:ascii="Calibri" w:hAnsi="Calibri"/>
          <w:b/>
          <w:sz w:val="40"/>
          <w:szCs w:val="40"/>
        </w:rPr>
        <w:t>Anmeldung zur Hatha Yoga Grundausbildung DSGS</w:t>
      </w:r>
    </w:p>
    <w:p w14:paraId="340229D4" w14:textId="56450304" w:rsidR="00242635" w:rsidRDefault="00365393" w:rsidP="00242635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November 2024</w:t>
      </w:r>
      <w:r w:rsidR="00242635">
        <w:rPr>
          <w:rFonts w:ascii="Calibri" w:hAnsi="Calibri"/>
          <w:b/>
        </w:rPr>
        <w:t xml:space="preserve"> bis </w:t>
      </w:r>
      <w:r>
        <w:rPr>
          <w:rFonts w:ascii="Calibri" w:hAnsi="Calibri"/>
          <w:b/>
        </w:rPr>
        <w:t>November 2025</w:t>
      </w:r>
    </w:p>
    <w:p w14:paraId="0865A7E4" w14:textId="77777777" w:rsidR="00242635" w:rsidRPr="00D2668B" w:rsidRDefault="00242635" w:rsidP="00242635">
      <w:pPr>
        <w:rPr>
          <w:rFonts w:ascii="Calibri" w:hAnsi="Calibri"/>
          <w:bCs/>
          <w:i/>
          <w:iCs/>
          <w:sz w:val="24"/>
          <w:szCs w:val="24"/>
        </w:rPr>
      </w:pPr>
    </w:p>
    <w:p w14:paraId="281605D8" w14:textId="3B6AB9C6" w:rsidR="00242635" w:rsidRPr="00D2668B" w:rsidRDefault="00242635" w:rsidP="00242635">
      <w:pPr>
        <w:rPr>
          <w:rFonts w:ascii="Calibri" w:hAnsi="Calibri"/>
          <w:bCs/>
          <w:i/>
          <w:iCs/>
          <w:sz w:val="24"/>
          <w:szCs w:val="24"/>
        </w:rPr>
      </w:pPr>
      <w:r w:rsidRPr="00D2668B">
        <w:rPr>
          <w:rFonts w:ascii="Calibri" w:hAnsi="Calibri"/>
          <w:bCs/>
          <w:i/>
          <w:iCs/>
          <w:sz w:val="24"/>
          <w:szCs w:val="24"/>
        </w:rPr>
        <w:t xml:space="preserve">Bitte vollständig ausfüllen und an </w:t>
      </w:r>
      <w:hyperlink r:id="rId11" w:history="1">
        <w:r w:rsidRPr="00D2668B">
          <w:rPr>
            <w:rStyle w:val="Hyperlink"/>
            <w:rFonts w:ascii="Calibri" w:hAnsi="Calibri"/>
            <w:i/>
            <w:iCs/>
            <w:color w:val="1E73AC" w:themeColor="accent2" w:themeTint="BF"/>
            <w:sz w:val="24"/>
            <w:szCs w:val="24"/>
          </w:rPr>
          <w:t>yigs@gmx.ch</w:t>
        </w:r>
      </w:hyperlink>
      <w:r w:rsidRPr="00D2668B">
        <w:rPr>
          <w:rFonts w:ascii="Calibri" w:hAnsi="Calibri"/>
          <w:bCs/>
          <w:i/>
          <w:iCs/>
          <w:color w:val="1E73AC" w:themeColor="accent2" w:themeTint="BF"/>
          <w:sz w:val="24"/>
          <w:szCs w:val="24"/>
        </w:rPr>
        <w:t xml:space="preserve"> </w:t>
      </w:r>
      <w:r w:rsidRPr="00D2668B">
        <w:rPr>
          <w:rFonts w:ascii="Calibri" w:hAnsi="Calibri"/>
          <w:bCs/>
          <w:i/>
          <w:iCs/>
          <w:sz w:val="24"/>
          <w:szCs w:val="24"/>
        </w:rPr>
        <w:t>senden.</w:t>
      </w:r>
    </w:p>
    <w:p w14:paraId="6FEAE710" w14:textId="1B8E32FF" w:rsidR="00242635" w:rsidRPr="00D2668B" w:rsidRDefault="00DB0E7A" w:rsidP="00242635">
      <w:pPr>
        <w:rPr>
          <w:rFonts w:ascii="Calibri" w:hAnsi="Calibri"/>
          <w:bCs/>
          <w:sz w:val="24"/>
          <w:szCs w:val="24"/>
        </w:rPr>
      </w:pPr>
      <w:r w:rsidRPr="007E3DB6">
        <w:rPr>
          <w:rFonts w:ascii="Calibri" w:hAnsi="Calibri"/>
          <w:b/>
          <w:noProof/>
          <w:color w:val="0070C0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44B717" wp14:editId="19F06504">
                <wp:simplePos x="0" y="0"/>
                <wp:positionH relativeFrom="margin">
                  <wp:align>right</wp:align>
                </wp:positionH>
                <wp:positionV relativeFrom="paragraph">
                  <wp:posOffset>5506085</wp:posOffset>
                </wp:positionV>
                <wp:extent cx="5705475" cy="908050"/>
                <wp:effectExtent l="0" t="0" r="2857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2902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CFF2" w14:textId="6988B308" w:rsidR="007E3DB6" w:rsidRPr="008F0A4B" w:rsidRDefault="007E3DB6" w:rsidP="007E3DB6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8F0A4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Konto: </w:t>
                            </w:r>
                          </w:p>
                          <w:p w14:paraId="48CE5373" w14:textId="1DBB2932" w:rsidR="007E3DB6" w:rsidRPr="008F0A4B" w:rsidRDefault="007E3DB6" w:rsidP="007E3DB6">
                            <w:pPr>
                              <w:spacing w:after="0" w:line="240" w:lineRule="auto"/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0A4B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Karin Arquisch</w:t>
                            </w:r>
                            <w:r w:rsidR="00BB4CF6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8F0A4B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Palu</w:t>
                            </w:r>
                            <w:proofErr w:type="spellEnd"/>
                            <w:r w:rsidRPr="008F0A4B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9 / 7023 Haldenstein</w:t>
                            </w:r>
                          </w:p>
                          <w:p w14:paraId="2E644921" w14:textId="577706CB" w:rsidR="007E3DB6" w:rsidRPr="008F0A4B" w:rsidRDefault="00365393" w:rsidP="007E3DB6">
                            <w:pPr>
                              <w:spacing w:after="0" w:line="240" w:lineRule="auto"/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Postkonto: 16</w:t>
                            </w:r>
                            <w:r w:rsidR="007E3DB6" w:rsidRPr="008F0A4B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44145-7</w:t>
                            </w:r>
                          </w:p>
                          <w:p w14:paraId="01D2FD9A" w14:textId="77777777" w:rsidR="00365393" w:rsidRDefault="00365393" w:rsidP="003653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IBAN CH37 0900 0000 1604 4145 7 </w:t>
                            </w:r>
                          </w:p>
                          <w:p w14:paraId="13683E69" w14:textId="1341D7C2" w:rsidR="007E3DB6" w:rsidRPr="00365393" w:rsidRDefault="007E3DB6" w:rsidP="00365393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8F0A4B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Betreff: YIGS </w:t>
                            </w:r>
                            <w:r w:rsidRPr="008F0A4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5393" w:rsidRPr="00365393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>Grundausbildung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4B71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8.05pt;margin-top:433.55pt;width:449.25pt;height:71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" fillcolor="#f2f2f2 [3052]">
                <v:fill opacity="19018f"/>
                <v:textbox>
                  <w:txbxContent>
                    <w:p w14:paraId="2F78CFF2" w14:textId="6988B308" w:rsidR="007E3DB6" w:rsidRPr="008F0A4B" w:rsidRDefault="007E3DB6" w:rsidP="007E3DB6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8F0A4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Konto: </w:t>
                      </w:r>
                    </w:p>
                    <w:p w14:paraId="48CE5373" w14:textId="1DBB2932" w:rsidR="007E3DB6" w:rsidRPr="008F0A4B" w:rsidRDefault="007E3DB6" w:rsidP="007E3DB6">
                      <w:pPr>
                        <w:spacing w:after="0" w:line="240" w:lineRule="auto"/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F0A4B"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>Karin Arquisch</w:t>
                      </w:r>
                      <w:r w:rsidR="00BB4CF6"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8F0A4B"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>Palu</w:t>
                      </w:r>
                      <w:proofErr w:type="spellEnd"/>
                      <w:r w:rsidRPr="008F0A4B"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9 / 7023 Haldenstein</w:t>
                      </w:r>
                    </w:p>
                    <w:p w14:paraId="2E644921" w14:textId="577706CB" w:rsidR="007E3DB6" w:rsidRPr="008F0A4B" w:rsidRDefault="00365393" w:rsidP="007E3DB6">
                      <w:pPr>
                        <w:spacing w:after="0" w:line="240" w:lineRule="auto"/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>Postkonto: 16</w:t>
                      </w:r>
                      <w:r w:rsidR="007E3DB6" w:rsidRPr="008F0A4B"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>44145-7</w:t>
                      </w:r>
                    </w:p>
                    <w:p w14:paraId="01D2FD9A" w14:textId="77777777" w:rsidR="00365393" w:rsidRDefault="00365393" w:rsidP="00365393">
                      <w:pPr>
                        <w:spacing w:after="0" w:line="240" w:lineRule="auto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IBAN CH37 0900 0000 1604 4145 7 </w:t>
                      </w:r>
                    </w:p>
                    <w:p w14:paraId="13683E69" w14:textId="1341D7C2" w:rsidR="007E3DB6" w:rsidRPr="00365393" w:rsidRDefault="007E3DB6" w:rsidP="00365393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8F0A4B">
                        <w:rPr>
                          <w:rFonts w:ascii="Calibri" w:hAnsi="Calibr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Betreff: YIGS </w:t>
                      </w:r>
                      <w:r w:rsidRPr="008F0A4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65393" w:rsidRPr="00365393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>Grundausbildung 2024/2025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2635" w:rsidRPr="00D2668B">
        <w:rPr>
          <w:rFonts w:ascii="Calibri" w:hAnsi="Calibri"/>
          <w:bCs/>
          <w:sz w:val="24"/>
          <w:szCs w:val="24"/>
        </w:rPr>
        <w:t xml:space="preserve">Ich melde mich </w:t>
      </w:r>
      <w:r w:rsidR="00242635" w:rsidRPr="007E3DB6">
        <w:rPr>
          <w:rFonts w:ascii="Calibri" w:hAnsi="Calibri"/>
          <w:bCs/>
          <w:sz w:val="24"/>
          <w:szCs w:val="24"/>
          <w:u w:val="single"/>
        </w:rPr>
        <w:t>verbindlich</w:t>
      </w:r>
      <w:r w:rsidR="00242635" w:rsidRPr="00D2668B">
        <w:rPr>
          <w:rFonts w:ascii="Calibri" w:hAnsi="Calibri"/>
          <w:bCs/>
          <w:sz w:val="24"/>
          <w:szCs w:val="24"/>
        </w:rPr>
        <w:t xml:space="preserve"> zu der Hatha Yoga Grundausbildung in DSGS an: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426"/>
        <w:gridCol w:w="1561"/>
        <w:gridCol w:w="5194"/>
        <w:gridCol w:w="709"/>
        <w:gridCol w:w="426"/>
      </w:tblGrid>
      <w:tr w:rsidR="00650259" w:rsidRPr="00D2668B" w14:paraId="6586E994" w14:textId="77777777" w:rsidTr="00024155">
        <w:sdt>
          <w:sdtPr>
            <w:rPr>
              <w:sz w:val="24"/>
              <w:szCs w:val="24"/>
            </w:rPr>
            <w:id w:val="1621259925"/>
            <w:placeholder>
              <w:docPart w:val="314361C54FE24A9A91ABDEE099E2196E"/>
            </w:placeholder>
            <w:temporary/>
            <w:showingPlcHdr/>
            <w15:appearance w15:val="hidden"/>
          </w:sdtPr>
          <w:sdtContent>
            <w:tc>
              <w:tcPr>
                <w:tcW w:w="1494" w:type="pct"/>
                <w:gridSpan w:val="3"/>
                <w:vAlign w:val="bottom"/>
              </w:tcPr>
              <w:p w14:paraId="08D133B9" w14:textId="77777777" w:rsidR="00650259" w:rsidRPr="00D2668B" w:rsidRDefault="00346DE2" w:rsidP="00346DE2">
                <w:pPr>
                  <w:rPr>
                    <w:sz w:val="24"/>
                    <w:szCs w:val="24"/>
                  </w:rPr>
                </w:pPr>
                <w:r w:rsidRPr="00D2668B">
                  <w:rPr>
                    <w:sz w:val="24"/>
                    <w:szCs w:val="24"/>
                    <w:lang w:bidi="de-DE"/>
                  </w:rPr>
                  <w:t>Vorname</w:t>
                </w:r>
              </w:p>
            </w:tc>
          </w:sdtContent>
        </w:sdt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5CB9F8B4" w14:textId="77777777" w:rsidR="00650259" w:rsidRPr="00D2668B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D2668B" w14:paraId="16A8074B" w14:textId="77777777" w:rsidTr="00024155">
        <w:sdt>
          <w:sdtPr>
            <w:rPr>
              <w:sz w:val="24"/>
              <w:szCs w:val="24"/>
            </w:rPr>
            <w:id w:val="-1470592894"/>
            <w:placeholder>
              <w:docPart w:val="F94D330D10454936BFEC8C1573E2008A"/>
            </w:placeholder>
            <w:temporary/>
            <w:showingPlcHdr/>
            <w15:appearance w15:val="hidden"/>
          </w:sdtPr>
          <w:sdtContent>
            <w:tc>
              <w:tcPr>
                <w:tcW w:w="1494" w:type="pct"/>
                <w:gridSpan w:val="3"/>
                <w:vAlign w:val="bottom"/>
              </w:tcPr>
              <w:p w14:paraId="03BBCAF4" w14:textId="77777777" w:rsidR="00650259" w:rsidRPr="00D2668B" w:rsidRDefault="00346DE2" w:rsidP="00346DE2">
                <w:pPr>
                  <w:rPr>
                    <w:sz w:val="24"/>
                    <w:szCs w:val="24"/>
                  </w:rPr>
                </w:pPr>
                <w:r w:rsidRPr="00D2668B">
                  <w:rPr>
                    <w:sz w:val="24"/>
                    <w:szCs w:val="24"/>
                    <w:lang w:bidi="de-DE"/>
                  </w:rPr>
                  <w:t>Nachname</w:t>
                </w:r>
              </w:p>
            </w:tc>
          </w:sdtContent>
        </w:sdt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5665B39A" w14:textId="3DD77038" w:rsidR="00A354D2" w:rsidRPr="00D2668B" w:rsidRDefault="00A354D2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A354D2" w:rsidRPr="00D2668B" w14:paraId="37A4DFA1" w14:textId="77777777" w:rsidTr="00024155">
        <w:tc>
          <w:tcPr>
            <w:tcW w:w="1494" w:type="pct"/>
            <w:gridSpan w:val="3"/>
            <w:vAlign w:val="bottom"/>
          </w:tcPr>
          <w:p w14:paraId="1C4D70C6" w14:textId="0ADC5BA4" w:rsidR="00A354D2" w:rsidRPr="00D2668B" w:rsidRDefault="00A354D2" w:rsidP="00346DE2">
            <w:pPr>
              <w:rPr>
                <w:sz w:val="24"/>
                <w:szCs w:val="24"/>
              </w:rPr>
            </w:pPr>
            <w:r w:rsidRPr="00D2668B">
              <w:rPr>
                <w:sz w:val="24"/>
                <w:szCs w:val="24"/>
              </w:rPr>
              <w:t>Geburtsdatum</w:t>
            </w:r>
          </w:p>
        </w:tc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61EC0C68" w14:textId="77777777" w:rsidR="00A354D2" w:rsidRPr="00D2668B" w:rsidRDefault="00A354D2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D2668B" w14:paraId="5AFE6D9C" w14:textId="77777777" w:rsidTr="00024155">
        <w:tc>
          <w:tcPr>
            <w:tcW w:w="1494" w:type="pct"/>
            <w:gridSpan w:val="3"/>
            <w:vAlign w:val="bottom"/>
          </w:tcPr>
          <w:p w14:paraId="472C94BF" w14:textId="338198E2" w:rsidR="00650259" w:rsidRPr="00D2668B" w:rsidRDefault="00A354D2" w:rsidP="00346DE2">
            <w:pPr>
              <w:rPr>
                <w:sz w:val="24"/>
                <w:szCs w:val="24"/>
              </w:rPr>
            </w:pPr>
            <w:r w:rsidRPr="00D2668B">
              <w:rPr>
                <w:sz w:val="24"/>
                <w:szCs w:val="24"/>
              </w:rPr>
              <w:t>Adresse</w:t>
            </w:r>
          </w:p>
        </w:tc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14534EB0" w14:textId="1A66412C" w:rsidR="00650259" w:rsidRPr="00D2668B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D2668B" w14:paraId="728FA619" w14:textId="77777777" w:rsidTr="00024155">
        <w:tc>
          <w:tcPr>
            <w:tcW w:w="1494" w:type="pct"/>
            <w:gridSpan w:val="3"/>
            <w:vAlign w:val="bottom"/>
          </w:tcPr>
          <w:p w14:paraId="6DBFD1EF" w14:textId="0DD2E754" w:rsidR="00650259" w:rsidRPr="00D2668B" w:rsidRDefault="00650259" w:rsidP="00346DE2">
            <w:pPr>
              <w:rPr>
                <w:sz w:val="24"/>
                <w:szCs w:val="24"/>
              </w:rPr>
            </w:pPr>
          </w:p>
        </w:tc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72E5BCFA" w14:textId="6A3E3308" w:rsidR="00650259" w:rsidRPr="00D2668B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A354D2" w:rsidRPr="00D2668B" w14:paraId="1EDF9765" w14:textId="77777777" w:rsidTr="00024155">
        <w:tc>
          <w:tcPr>
            <w:tcW w:w="1494" w:type="pct"/>
            <w:gridSpan w:val="3"/>
            <w:vAlign w:val="bottom"/>
          </w:tcPr>
          <w:p w14:paraId="19513AE7" w14:textId="578D0F89" w:rsidR="00A354D2" w:rsidRPr="00D2668B" w:rsidRDefault="00A354D2" w:rsidP="00112CD0">
            <w:pPr>
              <w:rPr>
                <w:sz w:val="24"/>
                <w:szCs w:val="24"/>
              </w:rPr>
            </w:pPr>
            <w:r w:rsidRPr="00D2668B">
              <w:rPr>
                <w:sz w:val="24"/>
                <w:szCs w:val="24"/>
              </w:rPr>
              <w:t>Mobile</w:t>
            </w:r>
          </w:p>
        </w:tc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5C4D5C6D" w14:textId="02236B7E" w:rsidR="00A354D2" w:rsidRPr="00D2668B" w:rsidRDefault="00A354D2" w:rsidP="00112CD0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D2668B" w14:paraId="582C4A42" w14:textId="77777777" w:rsidTr="00024155">
        <w:sdt>
          <w:sdtPr>
            <w:rPr>
              <w:sz w:val="24"/>
              <w:szCs w:val="24"/>
            </w:rPr>
            <w:id w:val="-965116832"/>
            <w:placeholder>
              <w:docPart w:val="0CB30CCDD7F345E5A0FEC8A459747ABC"/>
            </w:placeholder>
            <w:temporary/>
            <w:showingPlcHdr/>
            <w15:appearance w15:val="hidden"/>
          </w:sdtPr>
          <w:sdtContent>
            <w:tc>
              <w:tcPr>
                <w:tcW w:w="1494" w:type="pct"/>
                <w:gridSpan w:val="3"/>
                <w:vAlign w:val="bottom"/>
              </w:tcPr>
              <w:p w14:paraId="7E2D527C" w14:textId="77777777" w:rsidR="00650259" w:rsidRPr="00D2668B" w:rsidRDefault="00346DE2" w:rsidP="00346DE2">
                <w:pPr>
                  <w:rPr>
                    <w:sz w:val="24"/>
                    <w:szCs w:val="24"/>
                  </w:rPr>
                </w:pPr>
                <w:r w:rsidRPr="00D2668B">
                  <w:rPr>
                    <w:sz w:val="24"/>
                    <w:szCs w:val="24"/>
                    <w:lang w:bidi="de-DE"/>
                  </w:rPr>
                  <w:t>E-Mail</w:t>
                </w:r>
              </w:p>
            </w:tc>
          </w:sdtContent>
        </w:sdt>
        <w:tc>
          <w:tcPr>
            <w:tcW w:w="3506" w:type="pct"/>
            <w:gridSpan w:val="3"/>
            <w:tcBorders>
              <w:bottom w:val="single" w:sz="4" w:space="0" w:color="auto"/>
            </w:tcBorders>
            <w:vAlign w:val="bottom"/>
          </w:tcPr>
          <w:p w14:paraId="2BC24DB8" w14:textId="18EC3567" w:rsidR="00650259" w:rsidRPr="00D2668B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5051D3" w14:paraId="77A8324A" w14:textId="77777777" w:rsidTr="00024155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629AB95" w14:textId="455384E4" w:rsidR="00650259" w:rsidRPr="005051D3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5051D3" w14:paraId="74E8D2AA" w14:textId="77777777" w:rsidTr="00024155">
        <w:tc>
          <w:tcPr>
            <w:tcW w:w="5000" w:type="pct"/>
            <w:gridSpan w:val="6"/>
            <w:vAlign w:val="bottom"/>
          </w:tcPr>
          <w:p w14:paraId="437FB774" w14:textId="77777777" w:rsidR="007E3DB6" w:rsidRDefault="007E3DB6" w:rsidP="00D2668B">
            <w:pPr>
              <w:ind w:right="-6"/>
              <w:rPr>
                <w:rFonts w:ascii="Calibri" w:hAnsi="Calibri"/>
                <w:b/>
                <w:sz w:val="24"/>
                <w:szCs w:val="24"/>
              </w:rPr>
            </w:pPr>
          </w:p>
          <w:p w14:paraId="51D744C6" w14:textId="59289FCA" w:rsidR="00A354D2" w:rsidRDefault="00365393" w:rsidP="00024155">
            <w:pPr>
              <w:ind w:right="-10"/>
              <w:jc w:val="both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Die Anzahlung von CHF 3</w:t>
            </w:r>
            <w:r w:rsidR="00A354D2" w:rsidRPr="00D2668B">
              <w:rPr>
                <w:rFonts w:ascii="Calibri" w:hAnsi="Calibri"/>
                <w:b/>
                <w:sz w:val="24"/>
                <w:szCs w:val="24"/>
              </w:rPr>
              <w:t>00.00 habe ich per sofort auf das unten angegebene Konto</w:t>
            </w:r>
            <w:r w:rsidR="00D2668B">
              <w:rPr>
                <w:rFonts w:ascii="Calibri" w:hAnsi="Calibri"/>
                <w:b/>
                <w:sz w:val="24"/>
                <w:szCs w:val="24"/>
              </w:rPr>
              <w:t xml:space="preserve"> e</w:t>
            </w:r>
            <w:r w:rsidR="00A354D2" w:rsidRPr="00D2668B">
              <w:rPr>
                <w:rFonts w:ascii="Calibri" w:hAnsi="Calibri"/>
                <w:b/>
                <w:sz w:val="24"/>
                <w:szCs w:val="24"/>
              </w:rPr>
              <w:t>inbezahlt. Mit dieser Anzahlung habe ich mir einen Ausbildungsplatz reserviert und meine Anmeldung gilt als definitiv.</w:t>
            </w:r>
          </w:p>
          <w:p w14:paraId="0A9E45CF" w14:textId="741B2E97" w:rsidR="00D2668B" w:rsidRPr="00D2668B" w:rsidRDefault="00D2668B" w:rsidP="00D2668B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346DE2" w:rsidRPr="00D2668B" w14:paraId="5DAAAC0D" w14:textId="77777777" w:rsidTr="007E3DB6">
        <w:trPr>
          <w:gridAfter w:val="1"/>
          <w:wAfter w:w="236" w:type="pct"/>
        </w:trPr>
        <w:tc>
          <w:tcPr>
            <w:tcW w:w="393" w:type="pct"/>
          </w:tcPr>
          <w:p w14:paraId="22E6B401" w14:textId="77777777" w:rsidR="00346DE2" w:rsidRPr="005051D3" w:rsidRDefault="00346DE2" w:rsidP="007E3DB6">
            <w:pPr>
              <w:spacing w:before="120"/>
              <w:rPr>
                <w:sz w:val="36"/>
              </w:rPr>
            </w:pPr>
            <w:r w:rsidRPr="00D2668B">
              <w:rPr>
                <w:sz w:val="36"/>
                <w:lang w:bidi="de-DE"/>
              </w:rPr>
              <w:sym w:font="Wingdings 2" w:char="F0A3"/>
            </w:r>
          </w:p>
        </w:tc>
        <w:tc>
          <w:tcPr>
            <w:tcW w:w="4371" w:type="pct"/>
            <w:gridSpan w:val="4"/>
            <w:vAlign w:val="bottom"/>
          </w:tcPr>
          <w:p w14:paraId="079441BD" w14:textId="55DE7C13" w:rsidR="00D2668B" w:rsidRPr="00D2668B" w:rsidRDefault="00A354D2" w:rsidP="007E3DB6">
            <w:pPr>
              <w:ind w:hanging="111"/>
              <w:rPr>
                <w:bCs/>
                <w:sz w:val="24"/>
                <w:szCs w:val="24"/>
              </w:rPr>
            </w:pPr>
            <w:r w:rsidRPr="00D2668B">
              <w:rPr>
                <w:rFonts w:ascii="Calibri" w:hAnsi="Calibri"/>
                <w:bCs/>
                <w:sz w:val="24"/>
                <w:szCs w:val="24"/>
              </w:rPr>
              <w:t>Ich habe alle Informationen gelesen und erkläre mich damit einverstanden</w:t>
            </w:r>
            <w:r w:rsidR="00024155">
              <w:rPr>
                <w:rFonts w:ascii="Calibri" w:hAnsi="Calibri"/>
                <w:bCs/>
                <w:sz w:val="24"/>
                <w:szCs w:val="24"/>
              </w:rPr>
              <w:t>.</w:t>
            </w:r>
          </w:p>
        </w:tc>
      </w:tr>
      <w:tr w:rsidR="00346DE2" w:rsidRPr="005051D3" w14:paraId="0E39D158" w14:textId="77777777" w:rsidTr="00024155">
        <w:tc>
          <w:tcPr>
            <w:tcW w:w="629" w:type="pct"/>
            <w:gridSpan w:val="2"/>
          </w:tcPr>
          <w:p w14:paraId="4210BE20" w14:textId="12AF6950" w:rsidR="00346DE2" w:rsidRPr="005051D3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371" w:type="pct"/>
            <w:gridSpan w:val="4"/>
            <w:vAlign w:val="bottom"/>
          </w:tcPr>
          <w:p w14:paraId="175AB761" w14:textId="1333FDF6" w:rsidR="00346DE2" w:rsidRPr="005051D3" w:rsidRDefault="00346DE2" w:rsidP="00346DE2"/>
        </w:tc>
      </w:tr>
      <w:tr w:rsidR="00D2668B" w:rsidRPr="00D2668B" w14:paraId="18307F66" w14:textId="77777777" w:rsidTr="00112CD0">
        <w:trPr>
          <w:gridAfter w:val="2"/>
          <w:wAfter w:w="629" w:type="pct"/>
        </w:trPr>
        <w:tc>
          <w:tcPr>
            <w:tcW w:w="4371" w:type="pct"/>
            <w:gridSpan w:val="4"/>
            <w:vAlign w:val="bottom"/>
          </w:tcPr>
          <w:p w14:paraId="75E2E837" w14:textId="6F617213" w:rsidR="00D2668B" w:rsidRDefault="007E3DB6" w:rsidP="007E3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Ort _________________________       Datum _________________________</w:t>
            </w:r>
          </w:p>
          <w:p w14:paraId="2415B2AB" w14:textId="77777777" w:rsidR="007E3DB6" w:rsidRDefault="007E3DB6" w:rsidP="007E3DB6">
            <w:pPr>
              <w:ind w:left="173"/>
              <w:jc w:val="center"/>
              <w:rPr>
                <w:sz w:val="24"/>
                <w:szCs w:val="24"/>
              </w:rPr>
            </w:pPr>
          </w:p>
          <w:p w14:paraId="7713DEB7" w14:textId="67CBE74C" w:rsidR="00024155" w:rsidRDefault="00024155" w:rsidP="00024155">
            <w:pPr>
              <w:rPr>
                <w:sz w:val="24"/>
                <w:szCs w:val="24"/>
              </w:rPr>
            </w:pPr>
          </w:p>
          <w:p w14:paraId="7DFFA8E5" w14:textId="534AC928" w:rsidR="007E3DB6" w:rsidRDefault="007E3DB6" w:rsidP="00024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Unterschrift _</w:t>
            </w:r>
            <w:r w:rsidRPr="00D2668B">
              <w:rPr>
                <w:sz w:val="24"/>
                <w:szCs w:val="24"/>
              </w:rPr>
              <w:t>________</w:t>
            </w:r>
            <w:r>
              <w:rPr>
                <w:sz w:val="24"/>
                <w:szCs w:val="24"/>
              </w:rPr>
              <w:t>__________________</w:t>
            </w:r>
            <w:r w:rsidRPr="00D2668B">
              <w:rPr>
                <w:sz w:val="24"/>
                <w:szCs w:val="24"/>
              </w:rPr>
              <w:t>_</w:t>
            </w:r>
          </w:p>
          <w:p w14:paraId="53EF2377" w14:textId="56C24521" w:rsidR="007E3DB6" w:rsidRPr="00D2668B" w:rsidRDefault="007E3DB6" w:rsidP="001C478D">
            <w:pPr>
              <w:rPr>
                <w:sz w:val="24"/>
                <w:szCs w:val="24"/>
              </w:rPr>
            </w:pPr>
          </w:p>
        </w:tc>
      </w:tr>
    </w:tbl>
    <w:p w14:paraId="01F29832" w14:textId="43AE94C5" w:rsidR="001C478D" w:rsidRDefault="001C478D" w:rsidP="001C478D"/>
    <w:p w14:paraId="52C56585" w14:textId="123F2E29" w:rsidR="001C478D" w:rsidRDefault="00137FC7" w:rsidP="001C478D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val="de-CH" w:eastAsia="de-CH"/>
        </w:rPr>
        <w:lastRenderedPageBreak/>
        <w:drawing>
          <wp:anchor distT="0" distB="0" distL="114300" distR="114300" simplePos="0" relativeHeight="251663360" behindDoc="1" locked="0" layoutInCell="1" allowOverlap="1" wp14:anchorId="3EC9A906" wp14:editId="03602B6B">
            <wp:simplePos x="0" y="0"/>
            <wp:positionH relativeFrom="margin">
              <wp:posOffset>5334000</wp:posOffset>
            </wp:positionH>
            <wp:positionV relativeFrom="paragraph">
              <wp:posOffset>-373380</wp:posOffset>
            </wp:positionV>
            <wp:extent cx="1009650" cy="10096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DE9A7" w14:textId="4A5D96DF" w:rsidR="001C478D" w:rsidRDefault="001C478D" w:rsidP="001C478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sz w:val="40"/>
          <w:szCs w:val="40"/>
        </w:rPr>
        <w:t>Fragebogen</w:t>
      </w:r>
    </w:p>
    <w:p w14:paraId="73F130AF" w14:textId="688E40FC" w:rsidR="00A354D2" w:rsidRDefault="001C478D" w:rsidP="001C478D">
      <w:r w:rsidRPr="00D2668B">
        <w:rPr>
          <w:rFonts w:ascii="Calibri" w:hAnsi="Calibri"/>
          <w:bCs/>
          <w:i/>
          <w:iCs/>
          <w:sz w:val="24"/>
          <w:szCs w:val="24"/>
        </w:rPr>
        <w:t>Bitte ausfüllen</w:t>
      </w:r>
      <w:r>
        <w:rPr>
          <w:rFonts w:ascii="Calibri" w:hAnsi="Calibri"/>
          <w:bCs/>
          <w:i/>
          <w:iCs/>
          <w:sz w:val="24"/>
          <w:szCs w:val="24"/>
        </w:rPr>
        <w:t xml:space="preserve"> (schriftlich oder kurzes Video)</w:t>
      </w:r>
    </w:p>
    <w:p w14:paraId="2ADDE83E" w14:textId="69DFFF20" w:rsidR="001C478D" w:rsidRDefault="001C478D" w:rsidP="00A354D2">
      <w:pPr>
        <w:rPr>
          <w:sz w:val="24"/>
          <w:szCs w:val="24"/>
          <w:lang w:bidi="de-DE"/>
        </w:rPr>
      </w:pPr>
    </w:p>
    <w:p w14:paraId="0F2ABCAD" w14:textId="0824457A" w:rsidR="00A354D2" w:rsidRPr="001C478D" w:rsidRDefault="00A354D2" w:rsidP="008F0A4B">
      <w:pPr>
        <w:pStyle w:val="Listenabsatz"/>
        <w:numPr>
          <w:ilvl w:val="0"/>
          <w:numId w:val="23"/>
        </w:numPr>
        <w:ind w:left="284" w:right="-330"/>
        <w:rPr>
          <w:sz w:val="24"/>
          <w:szCs w:val="24"/>
          <w:lang w:bidi="de-DE"/>
        </w:rPr>
      </w:pPr>
      <w:r w:rsidRPr="001C478D">
        <w:rPr>
          <w:sz w:val="24"/>
          <w:szCs w:val="24"/>
          <w:lang w:bidi="de-DE"/>
        </w:rPr>
        <w:t xml:space="preserve">Hast du bereits Erfahrungen im Yoga und/oder ähnlichen Gebieten (Meditation, Ayurveda)? </w:t>
      </w:r>
    </w:p>
    <w:p w14:paraId="3F116906" w14:textId="2CCE6B09" w:rsidR="001C478D" w:rsidRPr="001C478D" w:rsidRDefault="001C478D" w:rsidP="001C478D">
      <w:pPr>
        <w:pBdr>
          <w:bottom w:val="single" w:sz="4" w:space="0" w:color="auto"/>
        </w:pBdr>
        <w:ind w:left="284"/>
        <w:rPr>
          <w:sz w:val="24"/>
          <w:szCs w:val="24"/>
          <w:lang w:bidi="de-DE"/>
        </w:rPr>
      </w:pPr>
    </w:p>
    <w:p w14:paraId="70E413A9" w14:textId="77777777" w:rsidR="00A354D2" w:rsidRPr="001C478D" w:rsidRDefault="00A354D2" w:rsidP="001C478D">
      <w:pPr>
        <w:pBdr>
          <w:bottom w:val="single" w:sz="4" w:space="1" w:color="auto"/>
        </w:pBdr>
        <w:ind w:left="284"/>
        <w:rPr>
          <w:sz w:val="24"/>
          <w:szCs w:val="24"/>
          <w:lang w:bidi="de-DE"/>
        </w:rPr>
      </w:pPr>
    </w:p>
    <w:p w14:paraId="2CDE50C1" w14:textId="2A639E85" w:rsidR="005D7DC8" w:rsidRPr="001C478D" w:rsidRDefault="005D7DC8" w:rsidP="005D7DC8">
      <w:pPr>
        <w:pBdr>
          <w:bottom w:val="single" w:sz="4" w:space="0" w:color="auto"/>
        </w:pBdr>
        <w:ind w:left="284"/>
        <w:rPr>
          <w:sz w:val="24"/>
          <w:szCs w:val="24"/>
          <w:lang w:bidi="de-DE"/>
        </w:rPr>
      </w:pPr>
    </w:p>
    <w:p w14:paraId="67CCC8D6" w14:textId="77777777" w:rsidR="005D7DC8" w:rsidRPr="001C478D" w:rsidRDefault="005D7DC8" w:rsidP="005D7DC8">
      <w:pPr>
        <w:pBdr>
          <w:bottom w:val="single" w:sz="4" w:space="1" w:color="auto"/>
        </w:pBdr>
        <w:ind w:left="284"/>
        <w:rPr>
          <w:sz w:val="24"/>
          <w:szCs w:val="24"/>
          <w:lang w:bidi="de-DE"/>
        </w:rPr>
      </w:pPr>
    </w:p>
    <w:p w14:paraId="03A50443" w14:textId="27CB4ED0" w:rsidR="008F0A4B" w:rsidRDefault="008F0A4B" w:rsidP="008F0A4B">
      <w:pPr>
        <w:spacing w:after="0"/>
        <w:rPr>
          <w:sz w:val="14"/>
          <w:szCs w:val="14"/>
          <w:lang w:bidi="de-DE"/>
        </w:rPr>
      </w:pPr>
    </w:p>
    <w:p w14:paraId="3D9B3A5C" w14:textId="5D8C02E4" w:rsidR="008F0A4B" w:rsidRPr="008F0A4B" w:rsidRDefault="008F0A4B" w:rsidP="008F0A4B">
      <w:pPr>
        <w:spacing w:after="0"/>
        <w:rPr>
          <w:sz w:val="24"/>
          <w:szCs w:val="24"/>
          <w:lang w:bidi="de-DE"/>
        </w:rPr>
      </w:pPr>
    </w:p>
    <w:p w14:paraId="00AD3D55" w14:textId="77777777" w:rsidR="008F0A4B" w:rsidRPr="008F0A4B" w:rsidRDefault="008F0A4B" w:rsidP="008F0A4B">
      <w:pPr>
        <w:spacing w:after="0"/>
        <w:rPr>
          <w:sz w:val="14"/>
          <w:szCs w:val="14"/>
          <w:lang w:bidi="de-DE"/>
        </w:rPr>
      </w:pPr>
    </w:p>
    <w:p w14:paraId="5A4DD366" w14:textId="52A44798" w:rsidR="00A354D2" w:rsidRPr="001C478D" w:rsidRDefault="00A354D2" w:rsidP="001C478D">
      <w:pPr>
        <w:pStyle w:val="Listenabsatz"/>
        <w:numPr>
          <w:ilvl w:val="0"/>
          <w:numId w:val="23"/>
        </w:numPr>
        <w:ind w:left="284"/>
        <w:rPr>
          <w:sz w:val="24"/>
          <w:szCs w:val="24"/>
          <w:lang w:bidi="de-DE"/>
        </w:rPr>
      </w:pPr>
      <w:r w:rsidRPr="001C478D">
        <w:rPr>
          <w:sz w:val="24"/>
          <w:szCs w:val="24"/>
          <w:lang w:bidi="de-DE"/>
        </w:rPr>
        <w:t>Was bedeutet Yoga für dich?</w:t>
      </w:r>
    </w:p>
    <w:p w14:paraId="0ACFBE63" w14:textId="77777777" w:rsidR="005D7DC8" w:rsidRPr="001C478D" w:rsidRDefault="005D7DC8" w:rsidP="005D7DC8">
      <w:pPr>
        <w:pBdr>
          <w:bottom w:val="single" w:sz="4" w:space="0" w:color="auto"/>
        </w:pBdr>
        <w:ind w:left="284"/>
        <w:rPr>
          <w:sz w:val="24"/>
          <w:szCs w:val="24"/>
          <w:lang w:bidi="de-DE"/>
        </w:rPr>
      </w:pPr>
    </w:p>
    <w:p w14:paraId="5EC77FA1" w14:textId="6CAF671B" w:rsidR="005D7DC8" w:rsidRDefault="005D7DC8" w:rsidP="005D7DC8">
      <w:pPr>
        <w:pBdr>
          <w:bottom w:val="single" w:sz="4" w:space="1" w:color="auto"/>
        </w:pBdr>
        <w:ind w:left="284"/>
        <w:rPr>
          <w:sz w:val="24"/>
          <w:szCs w:val="24"/>
          <w:lang w:bidi="de-DE"/>
        </w:rPr>
      </w:pPr>
    </w:p>
    <w:p w14:paraId="5BF9896E" w14:textId="77777777" w:rsidR="005D7DC8" w:rsidRPr="001C478D" w:rsidRDefault="005D7DC8" w:rsidP="005D7DC8">
      <w:pPr>
        <w:pBdr>
          <w:bottom w:val="single" w:sz="4" w:space="0" w:color="auto"/>
        </w:pBdr>
        <w:ind w:left="284"/>
        <w:rPr>
          <w:sz w:val="24"/>
          <w:szCs w:val="24"/>
          <w:lang w:bidi="de-DE"/>
        </w:rPr>
      </w:pPr>
    </w:p>
    <w:p w14:paraId="0F1A3015" w14:textId="2F6F8D65" w:rsidR="005D7DC8" w:rsidRPr="001C478D" w:rsidRDefault="005D7DC8" w:rsidP="005D7DC8">
      <w:pPr>
        <w:pBdr>
          <w:bottom w:val="single" w:sz="4" w:space="1" w:color="auto"/>
        </w:pBdr>
        <w:ind w:left="284"/>
        <w:rPr>
          <w:sz w:val="24"/>
          <w:szCs w:val="24"/>
          <w:lang w:bidi="de-DE"/>
        </w:rPr>
      </w:pPr>
    </w:p>
    <w:p w14:paraId="50B61C42" w14:textId="198B53D6" w:rsidR="005D7DC8" w:rsidRDefault="005D7DC8" w:rsidP="005D7DC8">
      <w:pPr>
        <w:pStyle w:val="Listenabsatz"/>
        <w:ind w:left="284"/>
        <w:rPr>
          <w:sz w:val="24"/>
          <w:szCs w:val="24"/>
          <w:lang w:bidi="de-DE"/>
        </w:rPr>
      </w:pPr>
    </w:p>
    <w:p w14:paraId="111BF9DC" w14:textId="77777777" w:rsidR="005D7DC8" w:rsidRPr="008F0A4B" w:rsidRDefault="005D7DC8" w:rsidP="005D7DC8">
      <w:pPr>
        <w:pStyle w:val="Listenabsatz"/>
        <w:ind w:left="284"/>
        <w:rPr>
          <w:sz w:val="14"/>
          <w:szCs w:val="14"/>
          <w:lang w:bidi="de-DE"/>
        </w:rPr>
      </w:pPr>
    </w:p>
    <w:p w14:paraId="087E4977" w14:textId="4242090F" w:rsidR="00A354D2" w:rsidRDefault="00A354D2" w:rsidP="001C478D">
      <w:pPr>
        <w:pStyle w:val="Listenabsatz"/>
        <w:numPr>
          <w:ilvl w:val="0"/>
          <w:numId w:val="23"/>
        </w:numPr>
        <w:ind w:left="284"/>
        <w:rPr>
          <w:sz w:val="24"/>
          <w:szCs w:val="24"/>
          <w:lang w:bidi="de-DE"/>
        </w:rPr>
      </w:pPr>
      <w:r w:rsidRPr="001C478D">
        <w:rPr>
          <w:sz w:val="24"/>
          <w:szCs w:val="24"/>
          <w:lang w:bidi="de-DE"/>
        </w:rPr>
        <w:t>Warum möchtest du diese Ausbildung machen?</w:t>
      </w:r>
    </w:p>
    <w:p w14:paraId="356F180A" w14:textId="413E95DF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01F9F84D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6DB74C14" w14:textId="275692BB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2BEE9E9E" w14:textId="18EF333C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581C75B2" w14:textId="45FB4A4F" w:rsidR="00A354D2" w:rsidRDefault="00A354D2" w:rsidP="005D7DC8">
      <w:pPr>
        <w:rPr>
          <w:sz w:val="24"/>
          <w:szCs w:val="24"/>
          <w:lang w:bidi="de-DE"/>
        </w:rPr>
      </w:pPr>
    </w:p>
    <w:p w14:paraId="1DFDA4F2" w14:textId="0B82B9E6" w:rsidR="00137FC7" w:rsidRDefault="00137FC7">
      <w:pPr>
        <w:rPr>
          <w:sz w:val="24"/>
          <w:szCs w:val="24"/>
          <w:lang w:bidi="de-DE"/>
        </w:rPr>
      </w:pPr>
      <w:r>
        <w:rPr>
          <w:sz w:val="24"/>
          <w:szCs w:val="24"/>
          <w:lang w:bidi="de-DE"/>
        </w:rPr>
        <w:br w:type="page"/>
      </w:r>
    </w:p>
    <w:p w14:paraId="56DC1A4F" w14:textId="2C470CF4" w:rsidR="00A354D2" w:rsidRDefault="00A354D2" w:rsidP="005D7DC8">
      <w:pPr>
        <w:pStyle w:val="Listenabsatz"/>
        <w:numPr>
          <w:ilvl w:val="0"/>
          <w:numId w:val="23"/>
        </w:numPr>
        <w:ind w:left="284"/>
        <w:rPr>
          <w:sz w:val="24"/>
          <w:szCs w:val="24"/>
          <w:lang w:bidi="de-DE"/>
        </w:rPr>
      </w:pPr>
      <w:r w:rsidRPr="001C478D">
        <w:rPr>
          <w:sz w:val="24"/>
          <w:szCs w:val="24"/>
          <w:lang w:bidi="de-DE"/>
        </w:rPr>
        <w:lastRenderedPageBreak/>
        <w:t>Was erwartest du von dieser Ausbildung? In welchen Bereichen möchtest du dich weiterentwickeln?</w:t>
      </w:r>
      <w:r w:rsidR="00137FC7" w:rsidRPr="00137FC7">
        <w:rPr>
          <w:rFonts w:ascii="Calibri" w:hAnsi="Calibri"/>
          <w:b/>
          <w:noProof/>
          <w:sz w:val="40"/>
          <w:szCs w:val="40"/>
        </w:rPr>
        <w:t xml:space="preserve"> </w:t>
      </w:r>
    </w:p>
    <w:p w14:paraId="2B1D9697" w14:textId="77777777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2926EDAF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55790959" w14:textId="77777777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1F686CB5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657BCC03" w14:textId="0352CE6F" w:rsidR="00A354D2" w:rsidRDefault="00A354D2" w:rsidP="00A354D2">
      <w:pPr>
        <w:rPr>
          <w:sz w:val="24"/>
          <w:szCs w:val="24"/>
          <w:lang w:bidi="de-DE"/>
        </w:rPr>
      </w:pPr>
    </w:p>
    <w:p w14:paraId="1AC61B9E" w14:textId="77777777" w:rsidR="008F0A4B" w:rsidRPr="008F0A4B" w:rsidRDefault="008F0A4B" w:rsidP="00A354D2">
      <w:pPr>
        <w:rPr>
          <w:sz w:val="14"/>
          <w:szCs w:val="14"/>
          <w:lang w:bidi="de-DE"/>
        </w:rPr>
      </w:pPr>
    </w:p>
    <w:p w14:paraId="594E7FA2" w14:textId="743A3750" w:rsidR="00A354D2" w:rsidRPr="001C478D" w:rsidRDefault="00A354D2" w:rsidP="005D7DC8">
      <w:pPr>
        <w:pStyle w:val="Listenabsatz"/>
        <w:numPr>
          <w:ilvl w:val="0"/>
          <w:numId w:val="23"/>
        </w:numPr>
        <w:ind w:left="284"/>
        <w:rPr>
          <w:sz w:val="24"/>
          <w:szCs w:val="24"/>
          <w:lang w:bidi="de-DE"/>
        </w:rPr>
      </w:pPr>
      <w:r w:rsidRPr="001C478D">
        <w:rPr>
          <w:sz w:val="24"/>
          <w:szCs w:val="24"/>
          <w:lang w:bidi="de-DE"/>
        </w:rPr>
        <w:t>Was ist deine aktuelle berufliche Tätigkeit?</w:t>
      </w:r>
    </w:p>
    <w:p w14:paraId="64443B70" w14:textId="77777777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28A92070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7B4E3FFA" w14:textId="77777777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03F94B1E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622C25AF" w14:textId="3D1E4515" w:rsidR="00A354D2" w:rsidRDefault="00A354D2" w:rsidP="00A354D2">
      <w:pPr>
        <w:rPr>
          <w:sz w:val="24"/>
          <w:szCs w:val="24"/>
          <w:lang w:bidi="de-DE"/>
        </w:rPr>
      </w:pPr>
    </w:p>
    <w:p w14:paraId="4D4D0873" w14:textId="77777777" w:rsidR="008F0A4B" w:rsidRPr="008F0A4B" w:rsidRDefault="008F0A4B" w:rsidP="00A354D2">
      <w:pPr>
        <w:rPr>
          <w:sz w:val="14"/>
          <w:szCs w:val="14"/>
          <w:lang w:bidi="de-DE"/>
        </w:rPr>
      </w:pPr>
    </w:p>
    <w:p w14:paraId="52AEA3CF" w14:textId="7ABA0EFE" w:rsidR="00A354D2" w:rsidRPr="005D7DC8" w:rsidRDefault="00A354D2" w:rsidP="004B4912">
      <w:pPr>
        <w:pStyle w:val="Listenabsatz"/>
        <w:numPr>
          <w:ilvl w:val="0"/>
          <w:numId w:val="23"/>
        </w:numPr>
        <w:ind w:left="284" w:hanging="426"/>
        <w:rPr>
          <w:sz w:val="24"/>
          <w:szCs w:val="24"/>
          <w:lang w:bidi="de-DE"/>
        </w:rPr>
      </w:pPr>
      <w:r w:rsidRPr="005D7DC8">
        <w:rPr>
          <w:sz w:val="24"/>
          <w:szCs w:val="24"/>
          <w:lang w:bidi="de-DE"/>
        </w:rPr>
        <w:t>Wie ist dein Gesundheitszustand – körperlich und psychisch? (Krankheiten/Einschränkungen/Operationen/Klinikaufenthalte)</w:t>
      </w:r>
    </w:p>
    <w:p w14:paraId="0D55E25D" w14:textId="77777777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32D9B731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6555AF7C" w14:textId="77777777" w:rsidR="005D7DC8" w:rsidRPr="005D7DC8" w:rsidRDefault="005D7DC8" w:rsidP="005D7DC8">
      <w:pPr>
        <w:pBdr>
          <w:bottom w:val="single" w:sz="4" w:space="0" w:color="auto"/>
        </w:pBdr>
        <w:ind w:left="360"/>
        <w:rPr>
          <w:sz w:val="24"/>
          <w:szCs w:val="24"/>
          <w:lang w:bidi="de-DE"/>
        </w:rPr>
      </w:pPr>
    </w:p>
    <w:p w14:paraId="233A1C56" w14:textId="77777777" w:rsidR="005D7DC8" w:rsidRPr="005D7DC8" w:rsidRDefault="005D7DC8" w:rsidP="005D7DC8">
      <w:pPr>
        <w:pBdr>
          <w:bottom w:val="single" w:sz="4" w:space="1" w:color="auto"/>
        </w:pBdr>
        <w:ind w:left="360"/>
        <w:rPr>
          <w:sz w:val="24"/>
          <w:szCs w:val="24"/>
          <w:lang w:bidi="de-DE"/>
        </w:rPr>
      </w:pPr>
    </w:p>
    <w:p w14:paraId="075DE57D" w14:textId="1F4A0B1B" w:rsidR="005D7DC8" w:rsidRDefault="005D7DC8" w:rsidP="005D7DC8">
      <w:pPr>
        <w:rPr>
          <w:sz w:val="24"/>
          <w:szCs w:val="24"/>
          <w:lang w:bidi="de-DE"/>
        </w:rPr>
      </w:pPr>
    </w:p>
    <w:p w14:paraId="5020C285" w14:textId="77777777" w:rsidR="0080020E" w:rsidRPr="0080020E" w:rsidRDefault="0080020E" w:rsidP="0080020E">
      <w:pPr>
        <w:ind w:left="284"/>
        <w:rPr>
          <w:b/>
          <w:bCs/>
          <w:sz w:val="8"/>
          <w:szCs w:val="8"/>
          <w:lang w:bidi="de-DE"/>
        </w:rPr>
      </w:pPr>
    </w:p>
    <w:p w14:paraId="657D608A" w14:textId="279311DB" w:rsidR="008F0A4B" w:rsidRPr="0080020E" w:rsidRDefault="008F0A4B" w:rsidP="0080020E">
      <w:pPr>
        <w:ind w:left="284"/>
        <w:rPr>
          <w:b/>
          <w:bCs/>
          <w:sz w:val="24"/>
          <w:szCs w:val="24"/>
          <w:lang w:bidi="de-DE"/>
        </w:rPr>
      </w:pPr>
      <w:r w:rsidRPr="0080020E">
        <w:rPr>
          <w:b/>
          <w:bCs/>
          <w:sz w:val="24"/>
          <w:szCs w:val="24"/>
          <w:lang w:bidi="de-DE"/>
        </w:rPr>
        <w:t>Vorname / Name: _______________________________________________</w:t>
      </w:r>
    </w:p>
    <w:p w14:paraId="2C503460" w14:textId="77777777" w:rsidR="008F0A4B" w:rsidRPr="0080020E" w:rsidRDefault="008F0A4B" w:rsidP="0080020E">
      <w:pPr>
        <w:ind w:left="284"/>
        <w:rPr>
          <w:b/>
          <w:bCs/>
          <w:sz w:val="24"/>
          <w:szCs w:val="24"/>
        </w:rPr>
      </w:pPr>
      <w:r w:rsidRPr="0080020E">
        <w:rPr>
          <w:b/>
          <w:bCs/>
          <w:sz w:val="24"/>
          <w:szCs w:val="24"/>
        </w:rPr>
        <w:t>Ort _________________________       Datum _________________________</w:t>
      </w:r>
    </w:p>
    <w:p w14:paraId="44B0F17F" w14:textId="77777777" w:rsidR="00024155" w:rsidRDefault="00024155" w:rsidP="00024155">
      <w:pPr>
        <w:ind w:left="284"/>
        <w:rPr>
          <w:b/>
          <w:bCs/>
          <w:sz w:val="24"/>
          <w:szCs w:val="24"/>
        </w:rPr>
      </w:pPr>
    </w:p>
    <w:p w14:paraId="63958EEB" w14:textId="505414DB" w:rsidR="00A354D2" w:rsidRPr="0080020E" w:rsidRDefault="008F0A4B" w:rsidP="00024155">
      <w:pPr>
        <w:ind w:left="284"/>
        <w:rPr>
          <w:b/>
          <w:bCs/>
          <w:sz w:val="24"/>
          <w:szCs w:val="24"/>
        </w:rPr>
      </w:pPr>
      <w:r w:rsidRPr="0080020E">
        <w:rPr>
          <w:b/>
          <w:bCs/>
          <w:sz w:val="24"/>
          <w:szCs w:val="24"/>
        </w:rPr>
        <w:t>Unterschrift ____________________________</w:t>
      </w:r>
    </w:p>
    <w:sectPr w:rsidR="00A354D2" w:rsidRPr="0080020E" w:rsidSect="00A37DA3">
      <w:footerReference w:type="default" r:id="rId13"/>
      <w:pgSz w:w="11906" w:h="16838" w:code="9"/>
      <w:pgMar w:top="993" w:right="1440" w:bottom="1009" w:left="1440" w:header="142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FCC90" w14:textId="77777777" w:rsidR="00CC5F99" w:rsidRDefault="00CC5F99" w:rsidP="00650259">
      <w:pPr>
        <w:spacing w:after="0" w:line="240" w:lineRule="auto"/>
      </w:pPr>
      <w:r>
        <w:separator/>
      </w:r>
    </w:p>
  </w:endnote>
  <w:endnote w:type="continuationSeparator" w:id="0">
    <w:p w14:paraId="26FD00AA" w14:textId="77777777" w:rsidR="00CC5F99" w:rsidRDefault="00CC5F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EFEC5A-50E4-4E31-8C38-9142A6ACFDB0}"/>
    <w:embedBold r:id="rId2" w:fontKey="{647DDCA5-5AF5-41DF-833D-A345491F96B7}"/>
    <w:embedItalic r:id="rId3" w:fontKey="{D3273D82-F619-4D78-BF66-775FB2BF4F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20B25D1-DC5D-4540-BAB8-88449CAB8207}"/>
    <w:embedBold r:id="rId5" w:fontKey="{307103EA-6691-4BBE-A46A-135A59D07539}"/>
    <w:embedItalic r:id="rId6" w:fontKey="{5DF69F63-4206-4682-B93E-9878B5A8384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A8DEBFC-6EB8-48F8-A1AC-040EA8AD83A4}"/>
  </w:font>
  <w:font w:name="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34CF164-43D4-4B85-B6E4-3CEE9DBEA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A599" w14:textId="00DBCE37" w:rsidR="00137FC7" w:rsidRDefault="00137FC7" w:rsidP="00137FC7">
    <w:pPr>
      <w:tabs>
        <w:tab w:val="left" w:pos="2712"/>
        <w:tab w:val="center" w:pos="4536"/>
        <w:tab w:val="right" w:pos="9072"/>
      </w:tabs>
      <w:spacing w:after="0"/>
      <w:jc w:val="both"/>
      <w:rPr>
        <w:rFonts w:asciiTheme="majorHAnsi" w:eastAsiaTheme="majorEastAsia" w:hAnsiTheme="majorHAnsi" w:cstheme="majorBidi"/>
        <w:sz w:val="20"/>
        <w:szCs w:val="20"/>
      </w:rPr>
    </w:pPr>
    <w:r>
      <w:rPr>
        <w:rFonts w:asciiTheme="majorHAnsi" w:eastAsiaTheme="majorEastAsia" w:hAnsiTheme="majorHAnsi" w:cstheme="majorBidi"/>
        <w:sz w:val="20"/>
        <w:szCs w:val="20"/>
      </w:rPr>
      <w:t>_____________________________________________</w:t>
    </w:r>
  </w:p>
  <w:p w14:paraId="1E6F9475" w14:textId="35780FDE" w:rsidR="00137FC7" w:rsidRPr="00A12C57" w:rsidRDefault="00365393" w:rsidP="00137FC7">
    <w:pPr>
      <w:tabs>
        <w:tab w:val="left" w:pos="2712"/>
        <w:tab w:val="center" w:pos="4536"/>
        <w:tab w:val="right" w:pos="9072"/>
      </w:tabs>
      <w:spacing w:after="0"/>
      <w:jc w:val="both"/>
      <w:rPr>
        <w:rFonts w:eastAsiaTheme="majorEastAsia" w:cstheme="minorHAnsi"/>
        <w:b/>
        <w:bCs/>
        <w:sz w:val="20"/>
        <w:szCs w:val="20"/>
      </w:rPr>
    </w:pPr>
    <w:r>
      <w:rPr>
        <w:rFonts w:eastAsiaTheme="majorEastAsia" w:cstheme="minorHAnsi"/>
        <w:b/>
        <w:bCs/>
        <w:sz w:val="20"/>
        <w:szCs w:val="20"/>
      </w:rPr>
      <w:t xml:space="preserve">YIGS - </w:t>
    </w:r>
    <w:r w:rsidR="00137FC7" w:rsidRPr="00A12C57">
      <w:rPr>
        <w:rFonts w:eastAsiaTheme="majorEastAsia" w:cstheme="minorHAnsi"/>
        <w:b/>
        <w:bCs/>
        <w:sz w:val="20"/>
        <w:szCs w:val="20"/>
      </w:rPr>
      <w:t xml:space="preserve">YOGA </w:t>
    </w:r>
    <w:r w:rsidR="00137FC7">
      <w:rPr>
        <w:rFonts w:eastAsiaTheme="majorEastAsia" w:cstheme="minorHAnsi"/>
        <w:b/>
        <w:bCs/>
        <w:sz w:val="20"/>
        <w:szCs w:val="20"/>
      </w:rPr>
      <w:t>IN GEBÄRDENSPRACHE</w:t>
    </w:r>
    <w:r w:rsidR="00137FC7" w:rsidRPr="00A12C57">
      <w:rPr>
        <w:rFonts w:eastAsiaTheme="majorEastAsia" w:cstheme="minorHAnsi"/>
        <w:b/>
        <w:bCs/>
        <w:sz w:val="20"/>
        <w:szCs w:val="20"/>
      </w:rPr>
      <w:t xml:space="preserve"> - HATHA YOGA GRUNDAUSBILDUNG</w:t>
    </w:r>
    <w:r>
      <w:rPr>
        <w:rFonts w:eastAsiaTheme="majorEastAsia" w:cstheme="minorHAnsi"/>
        <w:b/>
        <w:bCs/>
        <w:sz w:val="20"/>
        <w:szCs w:val="20"/>
      </w:rPr>
      <w:t xml:space="preserve"> 2024 / 2025</w:t>
    </w:r>
  </w:p>
  <w:p w14:paraId="399F16FC" w14:textId="77777777" w:rsidR="00137FC7" w:rsidRPr="00A12C57" w:rsidRDefault="00137FC7" w:rsidP="00137FC7">
    <w:pPr>
      <w:tabs>
        <w:tab w:val="left" w:pos="2712"/>
        <w:tab w:val="center" w:pos="4536"/>
        <w:tab w:val="right" w:pos="9072"/>
      </w:tabs>
      <w:spacing w:after="0"/>
      <w:jc w:val="both"/>
      <w:rPr>
        <w:rFonts w:eastAsia="Calibri" w:cstheme="minorHAnsi"/>
        <w:sz w:val="20"/>
        <w:szCs w:val="20"/>
      </w:rPr>
    </w:pPr>
    <w:r w:rsidRPr="00A12C57">
      <w:rPr>
        <w:rFonts w:eastAsia="Calibri" w:cstheme="minorHAnsi"/>
        <w:sz w:val="20"/>
        <w:szCs w:val="20"/>
      </w:rPr>
      <w:t>KARIN ARQUISCH</w:t>
    </w:r>
    <w:r w:rsidRPr="00A12C57">
      <w:rPr>
        <w:rFonts w:eastAsia="Calibri" w:cstheme="minorHAnsi"/>
        <w:sz w:val="20"/>
        <w:szCs w:val="20"/>
      </w:rPr>
      <w:tab/>
    </w:r>
    <w:r w:rsidRPr="00A12C57">
      <w:rPr>
        <w:rFonts w:eastAsia="Calibri" w:cstheme="minorHAnsi"/>
        <w:noProof/>
        <w:sz w:val="20"/>
        <w:szCs w:val="20"/>
      </w:rPr>
      <w:t>DIPL. YOGALEHRERIN SYV/EYU</w:t>
    </w:r>
  </w:p>
  <w:p w14:paraId="5B927208" w14:textId="03C780A8" w:rsidR="008F0A4B" w:rsidRPr="00137FC7" w:rsidRDefault="00137FC7" w:rsidP="00137FC7">
    <w:pPr>
      <w:tabs>
        <w:tab w:val="left" w:pos="2712"/>
        <w:tab w:val="center" w:pos="4536"/>
        <w:tab w:val="right" w:pos="9072"/>
      </w:tabs>
      <w:spacing w:after="0"/>
      <w:jc w:val="both"/>
      <w:rPr>
        <w:rFonts w:cstheme="minorHAnsi"/>
        <w:sz w:val="20"/>
        <w:szCs w:val="20"/>
      </w:rPr>
    </w:pPr>
    <w:r w:rsidRPr="00A12C57">
      <w:rPr>
        <w:rFonts w:cstheme="minorHAnsi"/>
        <w:sz w:val="20"/>
        <w:szCs w:val="20"/>
      </w:rPr>
      <w:t>CORINNE LEEMANN</w:t>
    </w:r>
    <w:r w:rsidRPr="00A12C57">
      <w:rPr>
        <w:rFonts w:cstheme="minorHAnsi"/>
        <w:sz w:val="20"/>
        <w:szCs w:val="20"/>
      </w:rPr>
      <w:tab/>
    </w:r>
    <w:r w:rsidRPr="00A12C57">
      <w:rPr>
        <w:rFonts w:cstheme="minorHAnsi"/>
        <w:sz w:val="20"/>
        <w:szCs w:val="20"/>
      </w:rPr>
      <w:tab/>
      <w:t>INTEGRATIVE BERATERIN UND COACH IBP/BSO</w:t>
    </w:r>
    <w:r>
      <w:rPr>
        <w:rFonts w:ascii="Calibri" w:hAnsi="Calibri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B0B39" w14:textId="77777777" w:rsidR="00CC5F99" w:rsidRDefault="00CC5F99" w:rsidP="00650259">
      <w:pPr>
        <w:spacing w:after="0" w:line="240" w:lineRule="auto"/>
      </w:pPr>
      <w:r>
        <w:separator/>
      </w:r>
    </w:p>
  </w:footnote>
  <w:footnote w:type="continuationSeparator" w:id="0">
    <w:p w14:paraId="6CF8187B" w14:textId="77777777" w:rsidR="00CC5F99" w:rsidRDefault="00CC5F99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28933EE"/>
    <w:multiLevelType w:val="hybridMultilevel"/>
    <w:tmpl w:val="F1C6C89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75737824">
    <w:abstractNumId w:val="11"/>
  </w:num>
  <w:num w:numId="2" w16cid:durableId="104814334">
    <w:abstractNumId w:val="7"/>
  </w:num>
  <w:num w:numId="3" w16cid:durableId="192889369">
    <w:abstractNumId w:val="15"/>
  </w:num>
  <w:num w:numId="4" w16cid:durableId="1560285688">
    <w:abstractNumId w:val="12"/>
  </w:num>
  <w:num w:numId="5" w16cid:durableId="2021810747">
    <w:abstractNumId w:val="13"/>
  </w:num>
  <w:num w:numId="6" w16cid:durableId="1746998584">
    <w:abstractNumId w:val="19"/>
  </w:num>
  <w:num w:numId="7" w16cid:durableId="1768034585">
    <w:abstractNumId w:val="6"/>
  </w:num>
  <w:num w:numId="8" w16cid:durableId="518470738">
    <w:abstractNumId w:val="10"/>
  </w:num>
  <w:num w:numId="9" w16cid:durableId="1079671231">
    <w:abstractNumId w:val="17"/>
  </w:num>
  <w:num w:numId="10" w16cid:durableId="1163735709">
    <w:abstractNumId w:val="1"/>
  </w:num>
  <w:num w:numId="11" w16cid:durableId="760763016">
    <w:abstractNumId w:val="5"/>
  </w:num>
  <w:num w:numId="12" w16cid:durableId="1144204628">
    <w:abstractNumId w:val="0"/>
  </w:num>
  <w:num w:numId="13" w16cid:durableId="1179613802">
    <w:abstractNumId w:val="2"/>
  </w:num>
  <w:num w:numId="14" w16cid:durableId="1321040576">
    <w:abstractNumId w:val="9"/>
  </w:num>
  <w:num w:numId="15" w16cid:durableId="1652827417">
    <w:abstractNumId w:val="8"/>
  </w:num>
  <w:num w:numId="16" w16cid:durableId="142551414">
    <w:abstractNumId w:val="16"/>
  </w:num>
  <w:num w:numId="17" w16cid:durableId="2020808627">
    <w:abstractNumId w:val="3"/>
  </w:num>
  <w:num w:numId="18" w16cid:durableId="102458144">
    <w:abstractNumId w:val="22"/>
  </w:num>
  <w:num w:numId="19" w16cid:durableId="933171828">
    <w:abstractNumId w:val="18"/>
  </w:num>
  <w:num w:numId="20" w16cid:durableId="415056575">
    <w:abstractNumId w:val="14"/>
  </w:num>
  <w:num w:numId="21" w16cid:durableId="814032591">
    <w:abstractNumId w:val="21"/>
  </w:num>
  <w:num w:numId="22" w16cid:durableId="64379308">
    <w:abstractNumId w:val="4"/>
  </w:num>
  <w:num w:numId="23" w16cid:durableId="81538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635"/>
    <w:rsid w:val="00024155"/>
    <w:rsid w:val="00052382"/>
    <w:rsid w:val="0006568A"/>
    <w:rsid w:val="00076F0F"/>
    <w:rsid w:val="00084253"/>
    <w:rsid w:val="000D1F49"/>
    <w:rsid w:val="00137FC7"/>
    <w:rsid w:val="001727CA"/>
    <w:rsid w:val="001C478D"/>
    <w:rsid w:val="001C4A3D"/>
    <w:rsid w:val="00242635"/>
    <w:rsid w:val="002462F3"/>
    <w:rsid w:val="002C56E6"/>
    <w:rsid w:val="00346DE2"/>
    <w:rsid w:val="00361E11"/>
    <w:rsid w:val="00365393"/>
    <w:rsid w:val="003B4744"/>
    <w:rsid w:val="003F0847"/>
    <w:rsid w:val="003F75B7"/>
    <w:rsid w:val="0040090B"/>
    <w:rsid w:val="0046302A"/>
    <w:rsid w:val="00487D2D"/>
    <w:rsid w:val="004B4912"/>
    <w:rsid w:val="004D5D62"/>
    <w:rsid w:val="005051D3"/>
    <w:rsid w:val="005112D0"/>
    <w:rsid w:val="005141F8"/>
    <w:rsid w:val="00577E06"/>
    <w:rsid w:val="00596E06"/>
    <w:rsid w:val="005A3BF7"/>
    <w:rsid w:val="005B1A92"/>
    <w:rsid w:val="005B7A37"/>
    <w:rsid w:val="005D7DC8"/>
    <w:rsid w:val="005F2035"/>
    <w:rsid w:val="005F7990"/>
    <w:rsid w:val="0063739C"/>
    <w:rsid w:val="00650259"/>
    <w:rsid w:val="006E629B"/>
    <w:rsid w:val="00731F26"/>
    <w:rsid w:val="007436EC"/>
    <w:rsid w:val="00760D65"/>
    <w:rsid w:val="00770F25"/>
    <w:rsid w:val="007A35A8"/>
    <w:rsid w:val="007B0A85"/>
    <w:rsid w:val="007C6A52"/>
    <w:rsid w:val="007E3DB6"/>
    <w:rsid w:val="0080020E"/>
    <w:rsid w:val="0082043E"/>
    <w:rsid w:val="0086503A"/>
    <w:rsid w:val="00877428"/>
    <w:rsid w:val="008E203A"/>
    <w:rsid w:val="008F0A4B"/>
    <w:rsid w:val="0091229C"/>
    <w:rsid w:val="00940E73"/>
    <w:rsid w:val="0098597D"/>
    <w:rsid w:val="009F619A"/>
    <w:rsid w:val="009F6DDE"/>
    <w:rsid w:val="00A07415"/>
    <w:rsid w:val="00A354D2"/>
    <w:rsid w:val="00A370A8"/>
    <w:rsid w:val="00A37DA3"/>
    <w:rsid w:val="00A44AF2"/>
    <w:rsid w:val="00A65D5E"/>
    <w:rsid w:val="00B06913"/>
    <w:rsid w:val="00B25CE8"/>
    <w:rsid w:val="00BB4CF3"/>
    <w:rsid w:val="00BB4CF6"/>
    <w:rsid w:val="00BD4753"/>
    <w:rsid w:val="00BD5CB1"/>
    <w:rsid w:val="00BE62EE"/>
    <w:rsid w:val="00C003BA"/>
    <w:rsid w:val="00C46878"/>
    <w:rsid w:val="00CB4A51"/>
    <w:rsid w:val="00CC5F99"/>
    <w:rsid w:val="00CD4532"/>
    <w:rsid w:val="00CD47B0"/>
    <w:rsid w:val="00CE6104"/>
    <w:rsid w:val="00CE7918"/>
    <w:rsid w:val="00D16163"/>
    <w:rsid w:val="00D2668B"/>
    <w:rsid w:val="00D27C15"/>
    <w:rsid w:val="00DB0E7A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9214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2462F3"/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BB4CF3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B4CF3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62F3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4CF3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CF3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46DE2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1C478D"/>
    <w:pPr>
      <w:ind w:left="720"/>
      <w:contextualSpacing/>
    </w:pPr>
  </w:style>
  <w:style w:type="paragraph" w:customStyle="1" w:styleId="Default">
    <w:name w:val="Default"/>
    <w:rsid w:val="00365393"/>
    <w:pPr>
      <w:autoSpaceDE w:val="0"/>
      <w:autoSpaceDN w:val="0"/>
      <w:adjustRightInd w:val="0"/>
      <w:spacing w:after="0" w:line="240" w:lineRule="auto"/>
    </w:pPr>
    <w:rPr>
      <w:rFonts w:ascii="Frutiger" w:hAnsi="Frutiger" w:cs="Frutiger"/>
      <w:color w:val="000000"/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yigs@gmx.ch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%20Kuriger\AppData\Roaming\Microsoft\Templates\Freiwilligen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4361C54FE24A9A91ABDEE099E21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19D381-C67B-403D-8B4A-449323CD461A}"/>
      </w:docPartPr>
      <w:docPartBody>
        <w:p w:rsidR="00040E5D" w:rsidRDefault="00227046">
          <w:pPr>
            <w:pStyle w:val="314361C54FE24A9A91ABDEE099E2196E"/>
          </w:pPr>
          <w:r w:rsidRPr="00346DE2">
            <w:rPr>
              <w:lang w:bidi="de-DE"/>
            </w:rPr>
            <w:t>Vorname</w:t>
          </w:r>
        </w:p>
      </w:docPartBody>
    </w:docPart>
    <w:docPart>
      <w:docPartPr>
        <w:name w:val="F94D330D10454936BFEC8C1573E200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5B980D-6ADC-487A-A23C-930A41DC9C00}"/>
      </w:docPartPr>
      <w:docPartBody>
        <w:p w:rsidR="00040E5D" w:rsidRDefault="00227046">
          <w:pPr>
            <w:pStyle w:val="F94D330D10454936BFEC8C1573E2008A"/>
          </w:pPr>
          <w:r w:rsidRPr="00346DE2">
            <w:rPr>
              <w:lang w:bidi="de-DE"/>
            </w:rPr>
            <w:t>Nachname</w:t>
          </w:r>
        </w:p>
      </w:docPartBody>
    </w:docPart>
    <w:docPart>
      <w:docPartPr>
        <w:name w:val="0CB30CCDD7F345E5A0FEC8A459747A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A53CA-26BC-4952-ADF2-3DDB7327974E}"/>
      </w:docPartPr>
      <w:docPartBody>
        <w:p w:rsidR="00040E5D" w:rsidRDefault="00227046">
          <w:pPr>
            <w:pStyle w:val="0CB30CCDD7F345E5A0FEC8A459747ABC"/>
          </w:pPr>
          <w:r w:rsidRPr="00346DE2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ED5"/>
    <w:rsid w:val="00040E5D"/>
    <w:rsid w:val="00227046"/>
    <w:rsid w:val="004E57F2"/>
    <w:rsid w:val="00687ED5"/>
    <w:rsid w:val="00E7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14361C54FE24A9A91ABDEE099E2196E">
    <w:name w:val="314361C54FE24A9A91ABDEE099E2196E"/>
  </w:style>
  <w:style w:type="paragraph" w:customStyle="1" w:styleId="F94D330D10454936BFEC8C1573E2008A">
    <w:name w:val="F94D330D10454936BFEC8C1573E2008A"/>
  </w:style>
  <w:style w:type="paragraph" w:customStyle="1" w:styleId="0CB30CCDD7F345E5A0FEC8A459747ABC">
    <w:name w:val="0CB30CCDD7F345E5A0FEC8A459747ABC"/>
  </w:style>
  <w:style w:type="character" w:styleId="Platzhaltertext">
    <w:name w:val="Placeholder Text"/>
    <w:basedOn w:val="Absatz-Standardschriftart"/>
    <w:uiPriority w:val="99"/>
    <w:semiHidden/>
    <w:rsid w:val="00687ED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Freiwilligenformular</Template>
  <TotalTime>0</TotalTime>
  <Pages>3</Pages>
  <Words>193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2023-07-28T07:25:00Z</dcterms:created>
  <dcterms:modified xsi:type="dcterms:W3CDTF">2023-08-05T13:34:00Z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